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B9" w:rsidRPr="008C4469" w:rsidRDefault="008C72B9" w:rsidP="00BB1A72">
      <w:pPr>
        <w:spacing w:after="0" w:line="240" w:lineRule="auto"/>
        <w:ind w:firstLine="1080"/>
        <w:rPr>
          <w:rFonts w:ascii="Verdana" w:hAnsi="Verdana"/>
          <w:b/>
          <w:color w:val="000000"/>
          <w:sz w:val="16"/>
          <w:szCs w:val="16"/>
        </w:rPr>
      </w:pPr>
      <w:r w:rsidRPr="008C4469">
        <w:rPr>
          <w:rFonts w:ascii="Verdana" w:hAnsi="Verdana"/>
          <w:b/>
          <w:color w:val="000000"/>
          <w:sz w:val="16"/>
          <w:szCs w:val="16"/>
        </w:rPr>
        <w:t>Podręczniki</w:t>
      </w:r>
      <w:r>
        <w:rPr>
          <w:rFonts w:ascii="Verdana" w:hAnsi="Verdana"/>
          <w:b/>
          <w:color w:val="000000"/>
          <w:sz w:val="16"/>
          <w:szCs w:val="16"/>
        </w:rPr>
        <w:t xml:space="preserve"> do religii w roku szkolnym 2023/2024</w:t>
      </w:r>
    </w:p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</w:tblGrid>
      <w:tr w:rsidR="008C72B9" w:rsidTr="00256B56">
        <w:tc>
          <w:tcPr>
            <w:tcW w:w="6804" w:type="dxa"/>
          </w:tcPr>
          <w:p w:rsidR="008C72B9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 SP (Podręcznik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 + zeszyt 16 kartkowy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)</w:t>
            </w:r>
          </w:p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9D432F">
              <w:rPr>
                <w:rFonts w:ascii="Verdana" w:hAnsi="Verdana"/>
                <w:b/>
                <w:color w:val="000000"/>
                <w:sz w:val="15"/>
                <w:szCs w:val="15"/>
              </w:rPr>
              <w:t>Poznaję Boży świat</w:t>
            </w:r>
            <w:r>
              <w:rPr>
                <w:rFonts w:ascii="Open Sans" w:hAnsi="Open Sans"/>
                <w:color w:val="000000"/>
                <w:sz w:val="21"/>
                <w:szCs w:val="21"/>
              </w:rPr>
              <w:br/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autorzy: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ks. K. Mielnicki, E. Kondrak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Jedność, Kielce</w:t>
            </w:r>
          </w:p>
        </w:tc>
      </w:tr>
      <w:tr w:rsidR="008C72B9" w:rsidTr="00256B56">
        <w:tc>
          <w:tcPr>
            <w:tcW w:w="6804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kl 1 sp okładka podręcznik_500px_max" style="width:65.25pt;height:86.25pt">
                  <v:imagedata r:id="rId4" r:href="rId5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</w:tblGrid>
      <w:tr w:rsidR="008C72B9" w:rsidTr="00256B56">
        <w:tc>
          <w:tcPr>
            <w:tcW w:w="6804" w:type="dxa"/>
          </w:tcPr>
          <w:p w:rsidR="008C72B9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II SP (Podręcznik)</w:t>
            </w:r>
          </w:p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F95E97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FFFFF"/>
              </w:rPr>
              <w:t>Odkrywam królestwo Boże</w:t>
            </w:r>
            <w:r w:rsidRPr="00F95E97"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</w:rPr>
              <w:br/>
            </w:r>
            <w:r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</w:rPr>
              <w:t xml:space="preserve">autorzy: ks. </w:t>
            </w:r>
            <w:r w:rsidRPr="00AE7652"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</w:rPr>
              <w:t>K. Mielnicki, E. Kondrak</w:t>
            </w:r>
            <w:r w:rsidRPr="00AE7652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, Kielce</w:t>
            </w:r>
          </w:p>
        </w:tc>
      </w:tr>
      <w:tr w:rsidR="008C72B9" w:rsidTr="00256B56">
        <w:tc>
          <w:tcPr>
            <w:tcW w:w="6804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6" type="#_x0000_t75" alt="" style="width:66.75pt;height:90pt">
                  <v:imagedata r:id="rId6" r:href="rId7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8C72B9" w:rsidTr="00256B56">
        <w:tc>
          <w:tcPr>
            <w:tcW w:w="6804" w:type="dxa"/>
            <w:gridSpan w:val="2"/>
          </w:tcPr>
          <w:p w:rsidR="008C72B9" w:rsidRPr="00F95E97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III SP (Podręcznik + Ćwiczenia)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br/>
            </w:r>
            <w:r w:rsidRPr="00F95E97">
              <w:rPr>
                <w:rStyle w:val="Strong"/>
                <w:rFonts w:ascii="Verdana" w:hAnsi="Verdana" w:cs="Tahoma"/>
                <w:color w:val="111111"/>
                <w:sz w:val="15"/>
                <w:szCs w:val="15"/>
              </w:rPr>
              <w:t>Poznaję Jezusa</w:t>
            </w:r>
          </w:p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 w:cs="Tahoma"/>
                <w:color w:val="111111"/>
                <w:sz w:val="15"/>
                <w:szCs w:val="15"/>
              </w:rPr>
            </w:pPr>
            <w:r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>autorzy:</w:t>
            </w:r>
            <w:r w:rsidRPr="00256B56"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 xml:space="preserve"> ks. </w:t>
            </w:r>
            <w:r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>K. Mielnicki, E.</w:t>
            </w:r>
            <w:r w:rsidRPr="00256B56"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 xml:space="preserve"> Kondrak, wyd. Jedność, Kielce</w:t>
            </w:r>
          </w:p>
        </w:tc>
      </w:tr>
      <w:tr w:rsidR="008C72B9" w:rsidTr="00256B56"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7" type="#_x0000_t75" alt="Poznaję jezusa_podręcznii" style="width:59.25pt;height:93pt">
                  <v:imagedata r:id="rId8" r:href="rId9"/>
                </v:shape>
              </w:pict>
            </w:r>
          </w:p>
        </w:tc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8" type="#_x0000_t75" alt="Poznaję Jezusa_okładka  zeszyt ćwi" style="width:75.75pt;height:92.25pt">
                  <v:imagedata r:id="rId10" r:href="rId11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8C72B9" w:rsidTr="00256B56">
        <w:tc>
          <w:tcPr>
            <w:tcW w:w="6804" w:type="dxa"/>
            <w:gridSpan w:val="2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IV SP (Podręcznik + Ćwiczenia)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br/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t>Odkrywam życie z Jezusem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br/>
              <w:t xml:space="preserve">autorzy: ks. K. 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Mielnicki, E. Kondrak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Jedność, Kielce</w:t>
            </w:r>
          </w:p>
        </w:tc>
      </w:tr>
      <w:tr w:rsidR="008C72B9" w:rsidTr="00256B56"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9" type="#_x0000_t75" alt="Kl 4_odkrywan życie z Jezusem_podręcznik_POPR" style="width:69.75pt;height:97.5pt">
                  <v:imagedata r:id="rId12" r:href="rId13"/>
                </v:shape>
              </w:pict>
            </w:r>
          </w:p>
        </w:tc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0" type="#_x0000_t75" alt="Kl 4_odkrywan życie z Jezusem_ćwicz" style="width:78.75pt;height:90pt">
                  <v:imagedata r:id="rId14" r:href="rId15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8C72B9" w:rsidTr="00256B56">
        <w:tc>
          <w:tcPr>
            <w:tcW w:w="6804" w:type="dxa"/>
            <w:gridSpan w:val="2"/>
          </w:tcPr>
          <w:p w:rsidR="008C72B9" w:rsidRDefault="008C72B9" w:rsidP="00256B56">
            <w:pPr>
              <w:spacing w:after="0" w:line="240" w:lineRule="auto"/>
              <w:jc w:val="center"/>
              <w:rPr>
                <w:rStyle w:val="apple-converted-space"/>
                <w:rFonts w:ascii="Verdana" w:hAnsi="Verdana"/>
                <w:b/>
                <w:bCs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V SP (Podręcznik + Ćwiczenia)</w:t>
            </w:r>
          </w:p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423114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AFAFA"/>
              </w:rPr>
              <w:t>Szczęśliwi, którzy szukają prawdy</w:t>
            </w:r>
            <w:r>
              <w:rPr>
                <w:rFonts w:ascii="Open Sans" w:hAnsi="Open Sans"/>
                <w:color w:val="000000"/>
                <w:sz w:val="21"/>
                <w:szCs w:val="21"/>
              </w:rPr>
              <w:br/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autorzy: ks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. K. Mielnicki, E. Kondrak,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Jedność, Kielce</w:t>
            </w:r>
          </w:p>
        </w:tc>
      </w:tr>
      <w:tr w:rsidR="008C72B9" w:rsidTr="00256B56"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1" type="#_x0000_t75" alt="" style="width:72.75pt;height:105pt">
                  <v:imagedata r:id="rId16" r:href="rId17"/>
                </v:shape>
              </w:pict>
            </w:r>
          </w:p>
        </w:tc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2" type="#_x0000_t75" alt="" style="width:72.75pt;height:105pt">
                  <v:imagedata r:id="rId18" r:href="rId19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  <w:r>
        <w:rPr>
          <w:rFonts w:ascii="Verdana" w:hAnsi="Verdana"/>
          <w:color w:val="000000"/>
          <w:sz w:val="15"/>
          <w:szCs w:val="15"/>
          <w:shd w:val="clear" w:color="auto" w:fill="F3F3F3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8C72B9" w:rsidTr="00256B56">
        <w:tc>
          <w:tcPr>
            <w:tcW w:w="6804" w:type="dxa"/>
            <w:gridSpan w:val="2"/>
          </w:tcPr>
          <w:p w:rsidR="008C72B9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VI SP (Podręcznik + Ćwiczenia)</w:t>
            </w:r>
          </w:p>
          <w:p w:rsidR="008C72B9" w:rsidRDefault="008C72B9" w:rsidP="00256B56">
            <w:pPr>
              <w:spacing w:after="0" w:line="240" w:lineRule="auto"/>
              <w:jc w:val="center"/>
              <w:rPr>
                <w:rFonts w:ascii="Open Sans" w:hAnsi="Open Sans"/>
                <w:color w:val="000000"/>
                <w:sz w:val="21"/>
                <w:szCs w:val="21"/>
                <w:shd w:val="clear" w:color="auto" w:fill="FFFFFF"/>
              </w:rPr>
            </w:pPr>
            <w:r w:rsidRPr="00A92A80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FFFFF"/>
              </w:rPr>
              <w:t>Szczęśliwi, którzy odkrywają piękno</w:t>
            </w:r>
          </w:p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autorzy: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s. K. Mielnicki, E. Kondrak,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wyd. Jedność, Kielce</w:t>
            </w:r>
          </w:p>
        </w:tc>
      </w:tr>
      <w:tr w:rsidR="008C72B9" w:rsidTr="00256B56"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3" type="#_x0000_t75" alt="Podrecznik_do_religii_kl_6_max" style="width:65.25pt;height:94.5pt">
                  <v:imagedata r:id="rId20" r:href="rId21"/>
                </v:shape>
              </w:pict>
            </w:r>
          </w:p>
        </w:tc>
        <w:tc>
          <w:tcPr>
            <w:tcW w:w="3402" w:type="dxa"/>
          </w:tcPr>
          <w:p w:rsidR="008C72B9" w:rsidRPr="00256B56" w:rsidRDefault="008C72B9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4" type="#_x0000_t75" alt="Zeszyt cwiczen_okładka_klasa_6_hurt_5003" style="width:62.25pt;height:97.5pt">
                  <v:imagedata r:id="rId22" r:href="rId23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8C72B9" w:rsidTr="00625C2E">
        <w:tc>
          <w:tcPr>
            <w:tcW w:w="6804" w:type="dxa"/>
            <w:gridSpan w:val="2"/>
          </w:tcPr>
          <w:p w:rsidR="008C72B9" w:rsidRDefault="008C72B9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VI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I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SP (Podręcznik + Ćwiczenia)</w:t>
            </w:r>
          </w:p>
          <w:p w:rsidR="008C72B9" w:rsidRDefault="008C72B9" w:rsidP="00625C2E">
            <w:pPr>
              <w:spacing w:after="0" w:line="240" w:lineRule="auto"/>
              <w:jc w:val="center"/>
              <w:rPr>
                <w:rFonts w:ascii="Open Sans" w:hAnsi="Open Sans"/>
                <w:color w:val="000000"/>
                <w:sz w:val="21"/>
                <w:szCs w:val="21"/>
                <w:shd w:val="clear" w:color="auto" w:fill="FFFFFF"/>
              </w:rPr>
            </w:pPr>
            <w:r w:rsidRPr="00A92A80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FFFFF"/>
              </w:rPr>
              <w:t>Szczęśliwi, którzy czynią dobro</w:t>
            </w:r>
          </w:p>
          <w:p w:rsidR="008C72B9" w:rsidRPr="00256B56" w:rsidRDefault="008C72B9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autorzy: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s. K. Mielnicki, E. Kondrak,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wyd. Jedność, Kielce</w:t>
            </w:r>
          </w:p>
        </w:tc>
      </w:tr>
      <w:tr w:rsidR="008C72B9" w:rsidTr="00625C2E">
        <w:tc>
          <w:tcPr>
            <w:tcW w:w="3402" w:type="dxa"/>
          </w:tcPr>
          <w:p w:rsidR="008C72B9" w:rsidRPr="00256B56" w:rsidRDefault="008C72B9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5" type="#_x0000_t75" alt="Podrecznik okladka kl 7 sp 2" style="width:54pt;height:78pt">
                  <v:imagedata r:id="rId24" r:href="rId25"/>
                </v:shape>
              </w:pict>
            </w:r>
          </w:p>
        </w:tc>
        <w:tc>
          <w:tcPr>
            <w:tcW w:w="3402" w:type="dxa"/>
          </w:tcPr>
          <w:p w:rsidR="008C72B9" w:rsidRPr="00256B56" w:rsidRDefault="008C72B9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6" type="#_x0000_t75" alt="Zeszyt ćwiczeń okladka kl 7 sp 2" style="width:54pt;height:78pt">
                  <v:imagedata r:id="rId26" r:href="rId27"/>
                </v:shape>
              </w:pict>
            </w:r>
          </w:p>
        </w:tc>
      </w:tr>
    </w:tbl>
    <w:p w:rsidR="008C72B9" w:rsidRDefault="008C72B9" w:rsidP="00BE0AAB">
      <w:pPr>
        <w:spacing w:after="0" w:line="240" w:lineRule="auto"/>
        <w:rPr>
          <w:rFonts w:ascii="Verdana" w:hAnsi="Verdana"/>
          <w:color w:val="333333"/>
          <w:sz w:val="17"/>
          <w:szCs w:val="17"/>
          <w:shd w:val="clear" w:color="auto" w:fill="F2F2F2"/>
        </w:rPr>
      </w:pPr>
    </w:p>
    <w:p w:rsidR="008C72B9" w:rsidRDefault="008C72B9" w:rsidP="00BE0AAB">
      <w:pPr>
        <w:spacing w:after="0" w:line="240" w:lineRule="auto"/>
        <w:rPr>
          <w:rFonts w:ascii="Verdana" w:hAnsi="Verdana"/>
          <w:color w:val="333333"/>
          <w:sz w:val="17"/>
          <w:szCs w:val="17"/>
          <w:shd w:val="clear" w:color="auto" w:fill="F2F2F2"/>
        </w:rPr>
      </w:pPr>
    </w:p>
    <w:sectPr w:rsidR="008C72B9" w:rsidSect="008F7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3013"/>
    <w:rsid w:val="000B7B0D"/>
    <w:rsid w:val="000C3DD5"/>
    <w:rsid w:val="000C6519"/>
    <w:rsid w:val="000D02B5"/>
    <w:rsid w:val="00143B84"/>
    <w:rsid w:val="00195494"/>
    <w:rsid w:val="00256B56"/>
    <w:rsid w:val="002F374D"/>
    <w:rsid w:val="003C1023"/>
    <w:rsid w:val="00423114"/>
    <w:rsid w:val="004403EA"/>
    <w:rsid w:val="00470CB9"/>
    <w:rsid w:val="004D1164"/>
    <w:rsid w:val="004F6242"/>
    <w:rsid w:val="005247AB"/>
    <w:rsid w:val="00576208"/>
    <w:rsid w:val="005C5011"/>
    <w:rsid w:val="00625C2E"/>
    <w:rsid w:val="0068326D"/>
    <w:rsid w:val="006C657C"/>
    <w:rsid w:val="006E12C9"/>
    <w:rsid w:val="00700B17"/>
    <w:rsid w:val="0074177A"/>
    <w:rsid w:val="007A1D4F"/>
    <w:rsid w:val="007B21E1"/>
    <w:rsid w:val="008028A2"/>
    <w:rsid w:val="008678D8"/>
    <w:rsid w:val="0088271A"/>
    <w:rsid w:val="008C4469"/>
    <w:rsid w:val="008C72B9"/>
    <w:rsid w:val="008F6FCA"/>
    <w:rsid w:val="008F7A36"/>
    <w:rsid w:val="009D432F"/>
    <w:rsid w:val="00A429D6"/>
    <w:rsid w:val="00A651B5"/>
    <w:rsid w:val="00A67817"/>
    <w:rsid w:val="00A92A80"/>
    <w:rsid w:val="00AA1C66"/>
    <w:rsid w:val="00AE7652"/>
    <w:rsid w:val="00AF4723"/>
    <w:rsid w:val="00B009FC"/>
    <w:rsid w:val="00B06373"/>
    <w:rsid w:val="00B15D48"/>
    <w:rsid w:val="00BB1A72"/>
    <w:rsid w:val="00BD5373"/>
    <w:rsid w:val="00BE0AAB"/>
    <w:rsid w:val="00BF7EA8"/>
    <w:rsid w:val="00C00CA8"/>
    <w:rsid w:val="00C01FBF"/>
    <w:rsid w:val="00C10BCE"/>
    <w:rsid w:val="00C47E84"/>
    <w:rsid w:val="00C51EEF"/>
    <w:rsid w:val="00CD3291"/>
    <w:rsid w:val="00CD7917"/>
    <w:rsid w:val="00D07034"/>
    <w:rsid w:val="00DA3FB8"/>
    <w:rsid w:val="00DE357E"/>
    <w:rsid w:val="00E73013"/>
    <w:rsid w:val="00EC1B97"/>
    <w:rsid w:val="00F44CBF"/>
    <w:rsid w:val="00F6133A"/>
    <w:rsid w:val="00F8748A"/>
    <w:rsid w:val="00F95E97"/>
    <w:rsid w:val="00FC6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A3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E7301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A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1D4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C01FBF"/>
    <w:rPr>
      <w:rFonts w:cs="Times New Roman"/>
      <w:b/>
      <w:bCs/>
    </w:rPr>
  </w:style>
  <w:style w:type="character" w:customStyle="1" w:styleId="extrafieldstitle">
    <w:name w:val="extrafieldstitle"/>
    <w:basedOn w:val="DefaultParagraphFont"/>
    <w:uiPriority w:val="99"/>
    <w:rsid w:val="00C01FBF"/>
    <w:rPr>
      <w:rFonts w:cs="Times New Roman"/>
    </w:rPr>
  </w:style>
  <w:style w:type="table" w:styleId="TableGrid">
    <w:name w:val="Table Grid"/>
    <w:basedOn w:val="TableNormal"/>
    <w:uiPriority w:val="99"/>
    <w:locked/>
    <w:rsid w:val="008678D8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32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ww.jednosc.com.pl/images/stories/virtuemart/product/resized/Kl%204_odkrywan%20%C5%BCycie%20z%20Jezusem_podr%C4%99cznik_POPR_0x500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https://www.jednosc.com.pl/strefakatechety/images/stories/virtuemart/product/Podrecznik_do_religii_kl_6_max.jpg" TargetMode="External"/><Relationship Id="rId7" Type="http://schemas.openxmlformats.org/officeDocument/2006/relationships/image" Target="https://www.jednosc.com.pl/strefakatechety/images/stories/virtuemart/product/resized/ok%C5%82adka%20kl%202_500_0x300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www.jednosc.com.pl/strefakatechety/images/stories/virtuemart/product/5%20klasa%20podrecznik%20ok%C5%82adka_500px6.jpg" TargetMode="External"/><Relationship Id="rId25" Type="http://schemas.openxmlformats.org/officeDocument/2006/relationships/image" Target="https://www.jednosc.com.pl/images/stories/virtuemart/product/Podrecznik%20okladka%20kl%207%20sp%20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www.jednosc.com.pl/images/stories/virtuemart/product/Poznaj%C4%99%20Jezusa_ok%C5%82adka%20%20zeszyt%20%C4%87wi.jpg" TargetMode="External"/><Relationship Id="rId24" Type="http://schemas.openxmlformats.org/officeDocument/2006/relationships/image" Target="media/image11.jpeg"/><Relationship Id="rId5" Type="http://schemas.openxmlformats.org/officeDocument/2006/relationships/image" Target="https://www.jednosc.com.pl/strefakatechety/images/stories/virtuemart/product/resized/kl%201%20sp%20ok%C5%82adka%20podr%C4%99cznik_500px_max_0x500.jpg" TargetMode="External"/><Relationship Id="rId15" Type="http://schemas.openxmlformats.org/officeDocument/2006/relationships/image" Target="https://www.jednosc.com.pl/images/stories/virtuemart/product/Kl%204_odkrywan%20%C5%BCycie%20z%20Jezusem_%C4%87wicz.jpg" TargetMode="External"/><Relationship Id="rId23" Type="http://schemas.openxmlformats.org/officeDocument/2006/relationships/image" Target="https://www.jednosc.com.pl/strefakatechety/images/stories/virtuemart/product/resized/Zeszyt%20cwiczen_ok%C5%82adka_klasa_6_hurt_5003_0x500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s://www.jednosc.com.pl/strefakatechety/images/stories/virtuemart/product/5%20klasa%20Zeszyt%20%C4%87wicze%C5%84%20ok%C5%82adka_500px.jpg" TargetMode="External"/><Relationship Id="rId4" Type="http://schemas.openxmlformats.org/officeDocument/2006/relationships/image" Target="media/image1.jpeg"/><Relationship Id="rId9" Type="http://schemas.openxmlformats.org/officeDocument/2006/relationships/image" Target="https://www.jednosc.com.pl/images/stories/virtuemart/product/Poznaj%C4%99%20jezusa_podr%C4%99cznii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www.jednosc.com.pl/images/stories/virtuemart/product/Zeszyt%20%C4%87wicze%C5%84%20okladka%20kl%207%20sp%20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2</Pages>
  <Words>409</Words>
  <Characters>2454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Podręczniki do religii w roku szkolnym 2018/2019</dc:title>
  <dc:subject/>
  <dc:creator>pc</dc:creator>
  <cp:keywords/>
  <dc:description/>
  <cp:lastModifiedBy>Katarzyna Sacharczuk</cp:lastModifiedBy>
  <cp:revision>5</cp:revision>
  <dcterms:created xsi:type="dcterms:W3CDTF">2022-06-28T12:29:00Z</dcterms:created>
  <dcterms:modified xsi:type="dcterms:W3CDTF">2023-07-30T12:52:00Z</dcterms:modified>
</cp:coreProperties>
</file>